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Bridgwater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>Without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Parish Council</w:t>
      </w:r>
    </w:p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Default="00F9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 xml:space="preserve">Bridgwater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Without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Parish Council </w:t>
      </w:r>
      <w:r w:rsidR="00FB6A19">
        <w:rPr>
          <w:rFonts w:ascii="Arial" w:hAnsi="Arial" w:cs="Arial"/>
          <w:sz w:val="24"/>
          <w:szCs w:val="24"/>
        </w:rPr>
        <w:t>is to b</w:t>
      </w:r>
      <w:r w:rsidR="00B30555">
        <w:rPr>
          <w:rFonts w:ascii="Arial" w:hAnsi="Arial" w:cs="Arial"/>
          <w:sz w:val="24"/>
          <w:szCs w:val="24"/>
        </w:rPr>
        <w:t>e held at St Francis Church, Saxon Green, Bridgwater</w:t>
      </w:r>
      <w:r w:rsidR="00FA7E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 </w:t>
      </w:r>
      <w:r w:rsidR="00961807">
        <w:rPr>
          <w:rFonts w:ascii="Arial" w:hAnsi="Arial" w:cs="Arial"/>
          <w:b/>
          <w:bCs/>
          <w:sz w:val="24"/>
          <w:szCs w:val="24"/>
        </w:rPr>
        <w:t>Wednesday 2</w:t>
      </w:r>
      <w:r w:rsidR="00546349">
        <w:rPr>
          <w:rFonts w:ascii="Arial" w:hAnsi="Arial" w:cs="Arial"/>
          <w:b/>
          <w:bCs/>
          <w:sz w:val="24"/>
          <w:szCs w:val="24"/>
        </w:rPr>
        <w:t>5 September</w:t>
      </w:r>
      <w:r w:rsidR="00FB6A19">
        <w:rPr>
          <w:rFonts w:ascii="Arial" w:hAnsi="Arial" w:cs="Arial"/>
          <w:b/>
          <w:bCs/>
          <w:sz w:val="24"/>
          <w:szCs w:val="24"/>
        </w:rPr>
        <w:t xml:space="preserve"> 2013</w:t>
      </w:r>
      <w:r w:rsidR="00AC646E">
        <w:rPr>
          <w:rFonts w:ascii="Arial" w:hAnsi="Arial" w:cs="Arial"/>
          <w:sz w:val="24"/>
          <w:szCs w:val="24"/>
        </w:rPr>
        <w:t xml:space="preserve"> at </w:t>
      </w:r>
      <w:r w:rsidR="00AC646E">
        <w:rPr>
          <w:rFonts w:ascii="Arial" w:hAnsi="Arial" w:cs="Arial"/>
          <w:b/>
          <w:sz w:val="24"/>
          <w:szCs w:val="24"/>
        </w:rPr>
        <w:t>7.30</w:t>
      </w:r>
      <w:r>
        <w:rPr>
          <w:rFonts w:ascii="Arial" w:hAnsi="Arial" w:cs="Arial"/>
          <w:sz w:val="24"/>
          <w:szCs w:val="24"/>
        </w:rPr>
        <w:t>pm.</w:t>
      </w:r>
    </w:p>
    <w:p w:rsidR="00F95B5E" w:rsidRDefault="00F95B5E">
      <w:pPr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Pr="00EF1303" w:rsidRDefault="00F95B5E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pStyle w:val="Heading2"/>
        <w:numPr>
          <w:ilvl w:val="0"/>
          <w:numId w:val="0"/>
        </w:numPr>
        <w:ind w:left="1080"/>
        <w:rPr>
          <w:rFonts w:ascii="Arial" w:hAnsi="Arial" w:cs="Arial"/>
          <w:sz w:val="22"/>
          <w:szCs w:val="22"/>
        </w:rPr>
      </w:pPr>
    </w:p>
    <w:p w:rsidR="00F95B5E" w:rsidRDefault="00F95B5E" w:rsidP="00546349">
      <w:pPr>
        <w:pStyle w:val="Heading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Apologies  </w:t>
      </w:r>
    </w:p>
    <w:p w:rsidR="00F95B5E" w:rsidRDefault="00F95B5E" w:rsidP="006B20A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</w:t>
      </w:r>
      <w:r w:rsidR="00F11DB5">
        <w:rPr>
          <w:rFonts w:ascii="Arial" w:hAnsi="Arial" w:cs="Arial"/>
          <w:sz w:val="24"/>
          <w:szCs w:val="24"/>
        </w:rPr>
        <w:t>of m</w:t>
      </w:r>
      <w:r w:rsidR="001267D9">
        <w:rPr>
          <w:rFonts w:ascii="Arial" w:hAnsi="Arial" w:cs="Arial"/>
          <w:sz w:val="24"/>
          <w:szCs w:val="24"/>
        </w:rPr>
        <w:t>ee</w:t>
      </w:r>
      <w:r w:rsidR="00546349">
        <w:rPr>
          <w:rFonts w:ascii="Arial" w:hAnsi="Arial" w:cs="Arial"/>
          <w:sz w:val="24"/>
          <w:szCs w:val="24"/>
        </w:rPr>
        <w:t>ting held August 7</w:t>
      </w:r>
      <w:r w:rsidR="00546349" w:rsidRPr="00546349">
        <w:rPr>
          <w:rFonts w:ascii="Arial" w:hAnsi="Arial" w:cs="Arial"/>
          <w:sz w:val="24"/>
          <w:szCs w:val="24"/>
          <w:vertAlign w:val="superscript"/>
        </w:rPr>
        <w:t>th</w:t>
      </w:r>
      <w:r w:rsidR="00546349">
        <w:rPr>
          <w:rFonts w:ascii="Arial" w:hAnsi="Arial" w:cs="Arial"/>
          <w:sz w:val="24"/>
          <w:szCs w:val="24"/>
        </w:rPr>
        <w:t xml:space="preserve"> 2013</w:t>
      </w:r>
    </w:p>
    <w:p w:rsidR="001267D9" w:rsidRPr="00FB6A19" w:rsidRDefault="00F95B5E" w:rsidP="00FB6A1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Arising</w:t>
      </w:r>
      <w:r w:rsidR="00FB6A19">
        <w:rPr>
          <w:rFonts w:ascii="Arial" w:hAnsi="Arial" w:cs="Arial"/>
          <w:sz w:val="24"/>
          <w:szCs w:val="24"/>
        </w:rPr>
        <w:t xml:space="preserve"> </w:t>
      </w:r>
      <w:r w:rsidR="001267D9">
        <w:rPr>
          <w:rFonts w:ascii="Arial" w:hAnsi="Arial" w:cs="Arial"/>
          <w:sz w:val="24"/>
          <w:szCs w:val="24"/>
        </w:rPr>
        <w:t xml:space="preserve"> 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Reports from County and District Councilors</w:t>
      </w:r>
    </w:p>
    <w:p w:rsidR="001267D9" w:rsidRDefault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</w:t>
      </w:r>
      <w:r w:rsidR="00546349">
        <w:rPr>
          <w:rFonts w:ascii="Arial" w:hAnsi="Arial" w:cs="Arial"/>
          <w:sz w:val="24"/>
          <w:szCs w:val="24"/>
        </w:rPr>
        <w:t xml:space="preserve"> to include National Grid</w:t>
      </w:r>
    </w:p>
    <w:p w:rsidR="00BA61D9" w:rsidRDefault="0077030D" w:rsidP="00E37EC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Accounts </w:t>
      </w:r>
    </w:p>
    <w:p w:rsidR="00F95B5E" w:rsidRPr="00E37ECE" w:rsidRDefault="00313C43" w:rsidP="00E37EC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SALC membership</w:t>
      </w:r>
    </w:p>
    <w:p w:rsidR="00EE328C" w:rsidRPr="00FB6A19" w:rsidRDefault="00F95B5E" w:rsidP="00FB6A1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Highway</w:t>
      </w:r>
      <w:r w:rsidR="00F11DB5">
        <w:rPr>
          <w:rFonts w:ascii="Arial" w:hAnsi="Arial" w:cs="Arial"/>
          <w:sz w:val="24"/>
          <w:szCs w:val="24"/>
        </w:rPr>
        <w:t>s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  <w:r w:rsidR="00FB6A19">
        <w:rPr>
          <w:rFonts w:ascii="Arial" w:hAnsi="Arial" w:cs="Arial"/>
          <w:sz w:val="24"/>
          <w:szCs w:val="24"/>
        </w:rPr>
        <w:t xml:space="preserve">, </w:t>
      </w:r>
    </w:p>
    <w:p w:rsidR="00F95B5E" w:rsidRDefault="00E7275F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</w:t>
      </w:r>
      <w:r w:rsidR="00546349">
        <w:rPr>
          <w:rFonts w:ascii="Arial" w:hAnsi="Arial" w:cs="Arial"/>
          <w:sz w:val="24"/>
          <w:szCs w:val="24"/>
        </w:rPr>
        <w:t>ext meeting November 20th</w:t>
      </w:r>
      <w:r w:rsidR="00FB6A19">
        <w:rPr>
          <w:rFonts w:ascii="Arial" w:hAnsi="Arial" w:cs="Arial"/>
          <w:sz w:val="24"/>
          <w:szCs w:val="24"/>
        </w:rPr>
        <w:t xml:space="preserve"> 2013</w:t>
      </w:r>
    </w:p>
    <w:p w:rsidR="00595533" w:rsidRPr="00595533" w:rsidRDefault="00595533" w:rsidP="0059553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95533">
        <w:rPr>
          <w:rFonts w:ascii="Arial" w:hAnsi="Arial" w:cs="Arial"/>
          <w:sz w:val="24"/>
          <w:szCs w:val="24"/>
        </w:rPr>
        <w:t>Confidential Item</w:t>
      </w:r>
    </w:p>
    <w:p w:rsidR="00595533" w:rsidRDefault="00595533" w:rsidP="00595533">
      <w:pPr>
        <w:ind w:left="4337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Pr="00FA7E16" w:rsidRDefault="00F95B5E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F95B5E" w:rsidRPr="00FA7E16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5854B6"/>
    <w:multiLevelType w:val="hybridMultilevel"/>
    <w:tmpl w:val="463A7606"/>
    <w:lvl w:ilvl="0" w:tplc="69E4C320">
      <w:start w:val="723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F374D1"/>
    <w:multiLevelType w:val="hybridMultilevel"/>
    <w:tmpl w:val="9BD847EC"/>
    <w:lvl w:ilvl="0" w:tplc="0809000F">
      <w:start w:val="1"/>
      <w:numFmt w:val="decimal"/>
      <w:lvlText w:val="%1."/>
      <w:lvlJc w:val="left"/>
      <w:pPr>
        <w:ind w:left="4320" w:hanging="360"/>
      </w:p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3">
    <w:nsid w:val="39DD02A8"/>
    <w:multiLevelType w:val="multilevel"/>
    <w:tmpl w:val="31366A34"/>
    <w:lvl w:ilvl="0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4BD1ECE"/>
    <w:multiLevelType w:val="multilevel"/>
    <w:tmpl w:val="435ED80E"/>
    <w:lvl w:ilvl="0">
      <w:start w:val="61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18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0"/>
  </w:num>
  <w:num w:numId="16">
    <w:abstractNumId w:val="17"/>
  </w:num>
  <w:num w:numId="17">
    <w:abstractNumId w:val="13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34CE0"/>
    <w:rsid w:val="001267D9"/>
    <w:rsid w:val="00161AF6"/>
    <w:rsid w:val="00184236"/>
    <w:rsid w:val="001D795E"/>
    <w:rsid w:val="00271C54"/>
    <w:rsid w:val="002D7F36"/>
    <w:rsid w:val="002F1511"/>
    <w:rsid w:val="00313C43"/>
    <w:rsid w:val="003C4E1D"/>
    <w:rsid w:val="003D72C5"/>
    <w:rsid w:val="00414B2F"/>
    <w:rsid w:val="004C3B2E"/>
    <w:rsid w:val="004E1695"/>
    <w:rsid w:val="0052448F"/>
    <w:rsid w:val="00546349"/>
    <w:rsid w:val="005725FC"/>
    <w:rsid w:val="00587B0F"/>
    <w:rsid w:val="00595533"/>
    <w:rsid w:val="005A6EDC"/>
    <w:rsid w:val="00623326"/>
    <w:rsid w:val="0067572A"/>
    <w:rsid w:val="006B20AA"/>
    <w:rsid w:val="006D28AA"/>
    <w:rsid w:val="0072374B"/>
    <w:rsid w:val="00734A38"/>
    <w:rsid w:val="0077030D"/>
    <w:rsid w:val="00775787"/>
    <w:rsid w:val="007B47AF"/>
    <w:rsid w:val="007D5A10"/>
    <w:rsid w:val="008822BD"/>
    <w:rsid w:val="008B6014"/>
    <w:rsid w:val="00961807"/>
    <w:rsid w:val="00A07409"/>
    <w:rsid w:val="00A536C6"/>
    <w:rsid w:val="00AA0F1E"/>
    <w:rsid w:val="00AC646E"/>
    <w:rsid w:val="00B04D98"/>
    <w:rsid w:val="00B30555"/>
    <w:rsid w:val="00B3758A"/>
    <w:rsid w:val="00B53D5C"/>
    <w:rsid w:val="00B7026A"/>
    <w:rsid w:val="00BA61D9"/>
    <w:rsid w:val="00BC1D49"/>
    <w:rsid w:val="00C15547"/>
    <w:rsid w:val="00D3756A"/>
    <w:rsid w:val="00D3765D"/>
    <w:rsid w:val="00E14D88"/>
    <w:rsid w:val="00E37ECE"/>
    <w:rsid w:val="00E7275F"/>
    <w:rsid w:val="00E97BBA"/>
    <w:rsid w:val="00EE328C"/>
    <w:rsid w:val="00EF1303"/>
    <w:rsid w:val="00F11DB5"/>
    <w:rsid w:val="00F34CE0"/>
    <w:rsid w:val="00F41A62"/>
    <w:rsid w:val="00F95B5E"/>
    <w:rsid w:val="00FA7E16"/>
    <w:rsid w:val="00FB11D8"/>
    <w:rsid w:val="00FB6A19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95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18E19808</Template>
  <TotalTime>2</TotalTime>
  <Pages>1</Pages>
  <Words>83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Bridgwater Without Parish Council</vt:lpstr>
    </vt:vector>
  </TitlesOfParts>
  <Company>Somerset County Council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creator>kathryn.lang</dc:creator>
  <cp:lastModifiedBy>Mrs K. LANG</cp:lastModifiedBy>
  <cp:revision>3</cp:revision>
  <cp:lastPrinted>2013-02-06T16:58:00Z</cp:lastPrinted>
  <dcterms:created xsi:type="dcterms:W3CDTF">2013-09-18T21:41:00Z</dcterms:created>
  <dcterms:modified xsi:type="dcterms:W3CDTF">2013-09-20T13:42:00Z</dcterms:modified>
</cp:coreProperties>
</file>