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Bridgwater </w:t>
      </w:r>
      <w:proofErr w:type="gramStart"/>
      <w:r>
        <w:rPr>
          <w:rFonts w:ascii="Arial" w:hAnsi="Arial" w:cs="Arial"/>
          <w:b/>
          <w:bCs/>
          <w:sz w:val="40"/>
          <w:szCs w:val="40"/>
        </w:rPr>
        <w:t>Without</w:t>
      </w:r>
      <w:proofErr w:type="gramEnd"/>
      <w:r>
        <w:rPr>
          <w:rFonts w:ascii="Arial" w:hAnsi="Arial" w:cs="Arial"/>
          <w:b/>
          <w:bCs/>
          <w:sz w:val="40"/>
          <w:szCs w:val="40"/>
        </w:rPr>
        <w:t xml:space="preserve"> Parish Council</w:t>
      </w:r>
    </w:p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Default="00F9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b/>
          <w:bCs/>
          <w:sz w:val="24"/>
          <w:szCs w:val="24"/>
        </w:rPr>
        <w:t xml:space="preserve">Bridgwater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Without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Parish Council </w:t>
      </w:r>
      <w:r>
        <w:rPr>
          <w:rFonts w:ascii="Arial" w:hAnsi="Arial" w:cs="Arial"/>
          <w:sz w:val="24"/>
          <w:szCs w:val="24"/>
        </w:rPr>
        <w:t xml:space="preserve">is to be held in the St Francis of Assisi Hall Saxon Green, on </w:t>
      </w:r>
      <w:r w:rsidR="001267D9">
        <w:rPr>
          <w:rFonts w:ascii="Arial" w:hAnsi="Arial" w:cs="Arial"/>
          <w:b/>
          <w:bCs/>
          <w:sz w:val="24"/>
          <w:szCs w:val="24"/>
        </w:rPr>
        <w:t>Wednesday 28 November</w:t>
      </w:r>
      <w:r>
        <w:rPr>
          <w:rFonts w:ascii="Arial" w:hAnsi="Arial" w:cs="Arial"/>
          <w:b/>
          <w:bCs/>
          <w:sz w:val="24"/>
          <w:szCs w:val="24"/>
        </w:rPr>
        <w:t xml:space="preserve"> 2012</w:t>
      </w:r>
      <w:r w:rsidR="00AC646E">
        <w:rPr>
          <w:rFonts w:ascii="Arial" w:hAnsi="Arial" w:cs="Arial"/>
          <w:sz w:val="24"/>
          <w:szCs w:val="24"/>
        </w:rPr>
        <w:t xml:space="preserve"> at </w:t>
      </w:r>
      <w:r w:rsidR="00AC646E">
        <w:rPr>
          <w:rFonts w:ascii="Arial" w:hAnsi="Arial" w:cs="Arial"/>
          <w:b/>
          <w:sz w:val="24"/>
          <w:szCs w:val="24"/>
        </w:rPr>
        <w:t>7.30</w:t>
      </w:r>
      <w:r>
        <w:rPr>
          <w:rFonts w:ascii="Arial" w:hAnsi="Arial" w:cs="Arial"/>
          <w:sz w:val="24"/>
          <w:szCs w:val="24"/>
        </w:rPr>
        <w:t>pm.</w:t>
      </w:r>
    </w:p>
    <w:p w:rsidR="00F95B5E" w:rsidRDefault="00F95B5E">
      <w:pPr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Pr="00EF1303" w:rsidRDefault="00F95B5E">
      <w:pPr>
        <w:rPr>
          <w:rFonts w:ascii="Monotype Corsiva" w:hAnsi="Monotype Corsiva" w:cs="Monotype Corsiva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F1303">
        <w:rPr>
          <w:rFonts w:ascii="Monotype Corsiva" w:hAnsi="Monotype Corsiva" w:cs="Monotype Corsiva"/>
          <w:b/>
          <w:bCs/>
          <w:sz w:val="24"/>
          <w:szCs w:val="24"/>
        </w:rPr>
        <w:t>K Lang</w:t>
      </w: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Clerk to Council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pStyle w:val="Heading2"/>
        <w:numPr>
          <w:ilvl w:val="0"/>
          <w:numId w:val="0"/>
        </w:numPr>
        <w:ind w:left="1080"/>
        <w:rPr>
          <w:rFonts w:ascii="Arial" w:hAnsi="Arial" w:cs="Arial"/>
          <w:sz w:val="22"/>
          <w:szCs w:val="22"/>
        </w:rPr>
      </w:pPr>
    </w:p>
    <w:p w:rsidR="00F95B5E" w:rsidRDefault="00F95B5E" w:rsidP="00F41A62">
      <w:pPr>
        <w:pStyle w:val="Heading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Apologies  </w:t>
      </w:r>
    </w:p>
    <w:p w:rsidR="00F95B5E" w:rsidRDefault="00F95B5E" w:rsidP="006B20AA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</w:t>
      </w:r>
      <w:r w:rsidR="00F11DB5">
        <w:rPr>
          <w:rFonts w:ascii="Arial" w:hAnsi="Arial" w:cs="Arial"/>
          <w:sz w:val="24"/>
          <w:szCs w:val="24"/>
        </w:rPr>
        <w:t>of m</w:t>
      </w:r>
      <w:r w:rsidR="001267D9">
        <w:rPr>
          <w:rFonts w:ascii="Arial" w:hAnsi="Arial" w:cs="Arial"/>
          <w:sz w:val="24"/>
          <w:szCs w:val="24"/>
        </w:rPr>
        <w:t>eetings held September and October</w:t>
      </w:r>
      <w:r w:rsidR="0077030D">
        <w:rPr>
          <w:rFonts w:ascii="Arial" w:hAnsi="Arial" w:cs="Arial"/>
          <w:sz w:val="24"/>
          <w:szCs w:val="24"/>
        </w:rPr>
        <w:t xml:space="preserve"> 2012</w:t>
      </w:r>
    </w:p>
    <w:p w:rsidR="001267D9" w:rsidRDefault="00F95B5E" w:rsidP="001267D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Arising</w:t>
      </w:r>
      <w:r w:rsidR="001267D9">
        <w:rPr>
          <w:rFonts w:ascii="Arial" w:hAnsi="Arial" w:cs="Arial"/>
          <w:sz w:val="24"/>
          <w:szCs w:val="24"/>
        </w:rPr>
        <w:t xml:space="preserve"> from September </w:t>
      </w:r>
    </w:p>
    <w:p w:rsidR="001267D9" w:rsidRPr="001267D9" w:rsidRDefault="001267D9" w:rsidP="001267D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Outcomes/arising from October meeting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Reports from County and District Councilors</w:t>
      </w:r>
    </w:p>
    <w:p w:rsidR="001267D9" w:rsidRDefault="001267D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Planning</w:t>
      </w:r>
    </w:p>
    <w:p w:rsidR="00F95B5E" w:rsidRPr="00E37ECE" w:rsidRDefault="0077030D" w:rsidP="00E37EC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Accounts </w:t>
      </w:r>
      <w:r w:rsidR="00EE328C">
        <w:rPr>
          <w:rFonts w:ascii="Arial" w:hAnsi="Arial" w:cs="Arial"/>
          <w:sz w:val="24"/>
          <w:szCs w:val="24"/>
        </w:rPr>
        <w:t>and precept</w:t>
      </w:r>
    </w:p>
    <w:p w:rsidR="00E7275F" w:rsidRDefault="00F95B5E" w:rsidP="00F11DB5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Highway</w:t>
      </w:r>
      <w:r w:rsidR="00F11DB5">
        <w:rPr>
          <w:rFonts w:ascii="Arial" w:hAnsi="Arial" w:cs="Arial"/>
          <w:sz w:val="24"/>
          <w:szCs w:val="24"/>
        </w:rPr>
        <w:t>s</w:t>
      </w:r>
    </w:p>
    <w:p w:rsidR="00F95B5E" w:rsidRDefault="00734A38" w:rsidP="001267D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Website (AH)</w:t>
      </w:r>
    </w:p>
    <w:p w:rsidR="00EE328C" w:rsidRDefault="00EE328C" w:rsidP="001267D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EDF (AH)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  <w:r w:rsidR="00EE328C">
        <w:rPr>
          <w:rFonts w:ascii="Arial" w:hAnsi="Arial" w:cs="Arial"/>
          <w:sz w:val="24"/>
          <w:szCs w:val="24"/>
        </w:rPr>
        <w:t>, should meetings be monthly</w:t>
      </w:r>
      <w:bookmarkStart w:id="0" w:name="_GoBack"/>
      <w:bookmarkEnd w:id="0"/>
    </w:p>
    <w:p w:rsidR="00F95B5E" w:rsidRDefault="00E7275F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n</w:t>
      </w:r>
      <w:r w:rsidR="001267D9">
        <w:rPr>
          <w:rFonts w:ascii="Arial" w:hAnsi="Arial" w:cs="Arial"/>
          <w:sz w:val="24"/>
          <w:szCs w:val="24"/>
        </w:rPr>
        <w:t>ext meeting January</w:t>
      </w:r>
      <w:r w:rsidR="00F95B5E">
        <w:rPr>
          <w:rFonts w:ascii="Arial" w:hAnsi="Arial" w:cs="Arial"/>
          <w:sz w:val="24"/>
          <w:szCs w:val="24"/>
        </w:rPr>
        <w:t xml:space="preserve"> 2012</w:t>
      </w: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Pr="00775787" w:rsidRDefault="00F95B5E" w:rsidP="00775787">
      <w:pPr>
        <w:rPr>
          <w:rFonts w:ascii="Arial" w:hAnsi="Arial" w:cs="Arial"/>
          <w:b/>
          <w:bCs/>
          <w:sz w:val="24"/>
          <w:szCs w:val="24"/>
        </w:rPr>
      </w:pPr>
    </w:p>
    <w:sectPr w:rsidR="00F95B5E" w:rsidRPr="00775787" w:rsidSect="006D2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95C4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71E8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6623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35C9E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BE284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42AA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6C44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08B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1E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E064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78553B"/>
    <w:multiLevelType w:val="multilevel"/>
    <w:tmpl w:val="35F8C234"/>
    <w:lvl w:ilvl="0">
      <w:start w:val="52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5854B6"/>
    <w:multiLevelType w:val="hybridMultilevel"/>
    <w:tmpl w:val="63D8B720"/>
    <w:lvl w:ilvl="0" w:tplc="7CF081F0">
      <w:start w:val="675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9DD02A8"/>
    <w:multiLevelType w:val="multilevel"/>
    <w:tmpl w:val="31366A34"/>
    <w:lvl w:ilvl="0">
      <w:start w:val="595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E1840EC"/>
    <w:multiLevelType w:val="hybridMultilevel"/>
    <w:tmpl w:val="01E646C2"/>
    <w:lvl w:ilvl="0" w:tplc="608C71A4">
      <w:start w:val="406"/>
      <w:numFmt w:val="none"/>
      <w:pStyle w:val="Heading2"/>
      <w:lvlText w:val="421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1" w:tplc="44A4BFE4">
      <w:start w:val="42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BD1ECE"/>
    <w:multiLevelType w:val="multilevel"/>
    <w:tmpl w:val="435ED80E"/>
    <w:lvl w:ilvl="0">
      <w:start w:val="610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A5235A8"/>
    <w:multiLevelType w:val="multilevel"/>
    <w:tmpl w:val="E1A618C2"/>
    <w:lvl w:ilvl="0">
      <w:start w:val="51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60406F5"/>
    <w:multiLevelType w:val="hybridMultilevel"/>
    <w:tmpl w:val="40C8C08A"/>
    <w:lvl w:ilvl="0" w:tplc="0809000F">
      <w:start w:val="1"/>
      <w:numFmt w:val="decimal"/>
      <w:lvlText w:val="%1."/>
      <w:lvlJc w:val="left"/>
      <w:pPr>
        <w:ind w:left="43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abstractNum w:abstractNumId="17">
    <w:nsid w:val="69B64790"/>
    <w:multiLevelType w:val="hybridMultilevel"/>
    <w:tmpl w:val="273C87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1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0"/>
  </w:num>
  <w:num w:numId="16">
    <w:abstractNumId w:val="16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4CE0"/>
    <w:rsid w:val="001267D9"/>
    <w:rsid w:val="00161AF6"/>
    <w:rsid w:val="00184236"/>
    <w:rsid w:val="001D795E"/>
    <w:rsid w:val="00271C54"/>
    <w:rsid w:val="002D7F36"/>
    <w:rsid w:val="003C4E1D"/>
    <w:rsid w:val="003D72C5"/>
    <w:rsid w:val="00414B2F"/>
    <w:rsid w:val="004C3B2E"/>
    <w:rsid w:val="004E1695"/>
    <w:rsid w:val="0052448F"/>
    <w:rsid w:val="005725FC"/>
    <w:rsid w:val="00587B0F"/>
    <w:rsid w:val="006B20AA"/>
    <w:rsid w:val="006D28AA"/>
    <w:rsid w:val="0072374B"/>
    <w:rsid w:val="00734A38"/>
    <w:rsid w:val="0077030D"/>
    <w:rsid w:val="00775787"/>
    <w:rsid w:val="007B47AF"/>
    <w:rsid w:val="007D5A10"/>
    <w:rsid w:val="008822BD"/>
    <w:rsid w:val="008B6014"/>
    <w:rsid w:val="00A536C6"/>
    <w:rsid w:val="00AA0F1E"/>
    <w:rsid w:val="00AC646E"/>
    <w:rsid w:val="00B04D98"/>
    <w:rsid w:val="00B3758A"/>
    <w:rsid w:val="00B53D5C"/>
    <w:rsid w:val="00B7026A"/>
    <w:rsid w:val="00BC1D49"/>
    <w:rsid w:val="00C15547"/>
    <w:rsid w:val="00D3756A"/>
    <w:rsid w:val="00D3765D"/>
    <w:rsid w:val="00E37ECE"/>
    <w:rsid w:val="00E7275F"/>
    <w:rsid w:val="00E97BBA"/>
    <w:rsid w:val="00EE328C"/>
    <w:rsid w:val="00EF1303"/>
    <w:rsid w:val="00F11DB5"/>
    <w:rsid w:val="00F34CE0"/>
    <w:rsid w:val="00F41A62"/>
    <w:rsid w:val="00F95B5E"/>
    <w:rsid w:val="00FB11D8"/>
    <w:rsid w:val="00FF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39FB7C5F</Template>
  <TotalTime>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Bridgwater Without Parish Council</vt:lpstr>
    </vt:vector>
  </TitlesOfParts>
  <Company>Somerset County Council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Bridgwater Without Parish Council</dc:title>
  <dc:subject/>
  <dc:creator>kathryn.lang</dc:creator>
  <cp:keywords/>
  <dc:description/>
  <cp:lastModifiedBy>Mrs K. LANG</cp:lastModifiedBy>
  <cp:revision>5</cp:revision>
  <cp:lastPrinted>2012-11-28T17:41:00Z</cp:lastPrinted>
  <dcterms:created xsi:type="dcterms:W3CDTF">2012-10-14T15:44:00Z</dcterms:created>
  <dcterms:modified xsi:type="dcterms:W3CDTF">2012-11-28T17:42:00Z</dcterms:modified>
</cp:coreProperties>
</file>