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Bridgwater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>Without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Parish Council</w:t>
      </w:r>
    </w:p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Default="00F9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 xml:space="preserve">Bridgwater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Without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Parish Council </w:t>
      </w:r>
      <w:r w:rsidR="00FB6A19">
        <w:rPr>
          <w:rFonts w:ascii="Arial" w:hAnsi="Arial" w:cs="Arial"/>
          <w:sz w:val="24"/>
          <w:szCs w:val="24"/>
        </w:rPr>
        <w:t>is to b</w:t>
      </w:r>
      <w:r w:rsidR="00B30555">
        <w:rPr>
          <w:rFonts w:ascii="Arial" w:hAnsi="Arial" w:cs="Arial"/>
          <w:sz w:val="24"/>
          <w:szCs w:val="24"/>
        </w:rPr>
        <w:t>e held at St Francis Church, Saxon Green, Bridgwater</w:t>
      </w:r>
      <w:r w:rsidR="00FA7E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 </w:t>
      </w:r>
      <w:r w:rsidR="00961807">
        <w:rPr>
          <w:rFonts w:ascii="Arial" w:hAnsi="Arial" w:cs="Arial"/>
          <w:b/>
          <w:bCs/>
          <w:sz w:val="24"/>
          <w:szCs w:val="24"/>
        </w:rPr>
        <w:t>Wednesday 27</w:t>
      </w:r>
      <w:bookmarkStart w:id="0" w:name="_GoBack"/>
      <w:bookmarkEnd w:id="0"/>
      <w:r w:rsidR="00A07409">
        <w:rPr>
          <w:rFonts w:ascii="Arial" w:hAnsi="Arial" w:cs="Arial"/>
          <w:b/>
          <w:bCs/>
          <w:sz w:val="24"/>
          <w:szCs w:val="24"/>
        </w:rPr>
        <w:t xml:space="preserve"> March</w:t>
      </w:r>
      <w:r w:rsidR="00FB6A19">
        <w:rPr>
          <w:rFonts w:ascii="Arial" w:hAnsi="Arial" w:cs="Arial"/>
          <w:b/>
          <w:bCs/>
          <w:sz w:val="24"/>
          <w:szCs w:val="24"/>
        </w:rPr>
        <w:t xml:space="preserve"> 2013</w:t>
      </w:r>
      <w:r w:rsidR="00AC646E">
        <w:rPr>
          <w:rFonts w:ascii="Arial" w:hAnsi="Arial" w:cs="Arial"/>
          <w:sz w:val="24"/>
          <w:szCs w:val="24"/>
        </w:rPr>
        <w:t xml:space="preserve"> at </w:t>
      </w:r>
      <w:r w:rsidR="00AC646E">
        <w:rPr>
          <w:rFonts w:ascii="Arial" w:hAnsi="Arial" w:cs="Arial"/>
          <w:b/>
          <w:sz w:val="24"/>
          <w:szCs w:val="24"/>
        </w:rPr>
        <w:t>7.30</w:t>
      </w:r>
      <w:r>
        <w:rPr>
          <w:rFonts w:ascii="Arial" w:hAnsi="Arial" w:cs="Arial"/>
          <w:sz w:val="24"/>
          <w:szCs w:val="24"/>
        </w:rPr>
        <w:t>pm.</w:t>
      </w:r>
    </w:p>
    <w:p w:rsidR="00F95B5E" w:rsidRDefault="00F95B5E">
      <w:pPr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Pr="00EF1303" w:rsidRDefault="00F95B5E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pStyle w:val="Heading2"/>
        <w:numPr>
          <w:ilvl w:val="0"/>
          <w:numId w:val="0"/>
        </w:numPr>
        <w:ind w:left="1080"/>
        <w:rPr>
          <w:rFonts w:ascii="Arial" w:hAnsi="Arial" w:cs="Arial"/>
          <w:sz w:val="22"/>
          <w:szCs w:val="22"/>
        </w:rPr>
      </w:pPr>
    </w:p>
    <w:p w:rsidR="00F95B5E" w:rsidRDefault="00F95B5E" w:rsidP="00B30555">
      <w:pPr>
        <w:pStyle w:val="Heading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Apologies  </w:t>
      </w:r>
    </w:p>
    <w:p w:rsidR="00F95B5E" w:rsidRDefault="00F95B5E" w:rsidP="006B20A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</w:t>
      </w:r>
      <w:r w:rsidR="00F11DB5">
        <w:rPr>
          <w:rFonts w:ascii="Arial" w:hAnsi="Arial" w:cs="Arial"/>
          <w:sz w:val="24"/>
          <w:szCs w:val="24"/>
        </w:rPr>
        <w:t>of m</w:t>
      </w:r>
      <w:r w:rsidR="001267D9">
        <w:rPr>
          <w:rFonts w:ascii="Arial" w:hAnsi="Arial" w:cs="Arial"/>
          <w:sz w:val="24"/>
          <w:szCs w:val="24"/>
        </w:rPr>
        <w:t>ee</w:t>
      </w:r>
      <w:r w:rsidR="00B30555">
        <w:rPr>
          <w:rFonts w:ascii="Arial" w:hAnsi="Arial" w:cs="Arial"/>
          <w:sz w:val="24"/>
          <w:szCs w:val="24"/>
        </w:rPr>
        <w:t>ting held January</w:t>
      </w:r>
    </w:p>
    <w:p w:rsidR="001267D9" w:rsidRPr="00FB6A19" w:rsidRDefault="00F95B5E" w:rsidP="00FB6A1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Arising</w:t>
      </w:r>
      <w:r w:rsidR="00FB6A19">
        <w:rPr>
          <w:rFonts w:ascii="Arial" w:hAnsi="Arial" w:cs="Arial"/>
          <w:sz w:val="24"/>
          <w:szCs w:val="24"/>
        </w:rPr>
        <w:t xml:space="preserve"> </w:t>
      </w:r>
      <w:r w:rsidR="001267D9">
        <w:rPr>
          <w:rFonts w:ascii="Arial" w:hAnsi="Arial" w:cs="Arial"/>
          <w:sz w:val="24"/>
          <w:szCs w:val="24"/>
        </w:rPr>
        <w:t xml:space="preserve"> 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Reports from County and District Councilors</w:t>
      </w:r>
    </w:p>
    <w:p w:rsidR="001267D9" w:rsidRDefault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</w:t>
      </w:r>
    </w:p>
    <w:p w:rsidR="00F95B5E" w:rsidRPr="00E37ECE" w:rsidRDefault="0077030D" w:rsidP="00E37EC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Accounts </w:t>
      </w:r>
    </w:p>
    <w:p w:rsidR="00EE328C" w:rsidRPr="00FB6A19" w:rsidRDefault="00F95B5E" w:rsidP="00FB6A1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Highway</w:t>
      </w:r>
      <w:r w:rsidR="00F11DB5">
        <w:rPr>
          <w:rFonts w:ascii="Arial" w:hAnsi="Arial" w:cs="Arial"/>
          <w:sz w:val="24"/>
          <w:szCs w:val="24"/>
        </w:rPr>
        <w:t>s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  <w:r w:rsidR="00FB6A19">
        <w:rPr>
          <w:rFonts w:ascii="Arial" w:hAnsi="Arial" w:cs="Arial"/>
          <w:sz w:val="24"/>
          <w:szCs w:val="24"/>
        </w:rPr>
        <w:t xml:space="preserve">, </w:t>
      </w:r>
    </w:p>
    <w:p w:rsidR="00F95B5E" w:rsidRDefault="00E7275F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</w:t>
      </w:r>
      <w:r w:rsidR="00B30555">
        <w:rPr>
          <w:rFonts w:ascii="Arial" w:hAnsi="Arial" w:cs="Arial"/>
          <w:sz w:val="24"/>
          <w:szCs w:val="24"/>
        </w:rPr>
        <w:t>ext meeting May</w:t>
      </w:r>
      <w:r w:rsidR="00FB6A19">
        <w:rPr>
          <w:rFonts w:ascii="Arial" w:hAnsi="Arial" w:cs="Arial"/>
          <w:sz w:val="24"/>
          <w:szCs w:val="24"/>
        </w:rPr>
        <w:t xml:space="preserve"> 2013</w:t>
      </w: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Pr="00FA7E16" w:rsidRDefault="00F95B5E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F95B5E" w:rsidRPr="00FA7E16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5854B6"/>
    <w:multiLevelType w:val="hybridMultilevel"/>
    <w:tmpl w:val="BFCA5878"/>
    <w:lvl w:ilvl="0" w:tplc="03B45DAA">
      <w:start w:val="70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DD02A8"/>
    <w:multiLevelType w:val="multilevel"/>
    <w:tmpl w:val="31366A34"/>
    <w:lvl w:ilvl="0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D1ECE"/>
    <w:multiLevelType w:val="multilevel"/>
    <w:tmpl w:val="435ED80E"/>
    <w:lvl w:ilvl="0">
      <w:start w:val="61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17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0"/>
  </w:num>
  <w:num w:numId="16">
    <w:abstractNumId w:val="16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E0"/>
    <w:rsid w:val="001267D9"/>
    <w:rsid w:val="00161AF6"/>
    <w:rsid w:val="00184236"/>
    <w:rsid w:val="001D795E"/>
    <w:rsid w:val="00271C54"/>
    <w:rsid w:val="002D7F36"/>
    <w:rsid w:val="002F1511"/>
    <w:rsid w:val="003C4E1D"/>
    <w:rsid w:val="003D72C5"/>
    <w:rsid w:val="00414B2F"/>
    <w:rsid w:val="004C3B2E"/>
    <w:rsid w:val="004E1695"/>
    <w:rsid w:val="0052448F"/>
    <w:rsid w:val="005725FC"/>
    <w:rsid w:val="00587B0F"/>
    <w:rsid w:val="00623326"/>
    <w:rsid w:val="006B20AA"/>
    <w:rsid w:val="006D28AA"/>
    <w:rsid w:val="0072374B"/>
    <w:rsid w:val="00734A38"/>
    <w:rsid w:val="0077030D"/>
    <w:rsid w:val="00775787"/>
    <w:rsid w:val="007B47AF"/>
    <w:rsid w:val="007D5A10"/>
    <w:rsid w:val="008822BD"/>
    <w:rsid w:val="008B6014"/>
    <w:rsid w:val="00961807"/>
    <w:rsid w:val="00A07409"/>
    <w:rsid w:val="00A536C6"/>
    <w:rsid w:val="00AA0F1E"/>
    <w:rsid w:val="00AC646E"/>
    <w:rsid w:val="00B04D98"/>
    <w:rsid w:val="00B30555"/>
    <w:rsid w:val="00B3758A"/>
    <w:rsid w:val="00B53D5C"/>
    <w:rsid w:val="00B7026A"/>
    <w:rsid w:val="00BC1D49"/>
    <w:rsid w:val="00C15547"/>
    <w:rsid w:val="00D3756A"/>
    <w:rsid w:val="00D3765D"/>
    <w:rsid w:val="00E37ECE"/>
    <w:rsid w:val="00E7275F"/>
    <w:rsid w:val="00E97BBA"/>
    <w:rsid w:val="00EE328C"/>
    <w:rsid w:val="00EF1303"/>
    <w:rsid w:val="00F11DB5"/>
    <w:rsid w:val="00F34CE0"/>
    <w:rsid w:val="00F41A62"/>
    <w:rsid w:val="00F95B5E"/>
    <w:rsid w:val="00FA7E16"/>
    <w:rsid w:val="00FB11D8"/>
    <w:rsid w:val="00FB6A19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6CBF493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Bridgwater Without Parish Council</vt:lpstr>
    </vt:vector>
  </TitlesOfParts>
  <Company>Somerset County Council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creator>kathryn.lang</dc:creator>
  <cp:lastModifiedBy>Mrs K. LANG</cp:lastModifiedBy>
  <cp:revision>2</cp:revision>
  <cp:lastPrinted>2013-02-06T16:58:00Z</cp:lastPrinted>
  <dcterms:created xsi:type="dcterms:W3CDTF">2013-03-22T11:10:00Z</dcterms:created>
  <dcterms:modified xsi:type="dcterms:W3CDTF">2013-03-22T11:10:00Z</dcterms:modified>
</cp:coreProperties>
</file>