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Bridgwater Without Parish Council</w:t>
      </w:r>
    </w:p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Default="00F9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Bridgwater Without Parish Council </w:t>
      </w:r>
      <w:r>
        <w:rPr>
          <w:rFonts w:ascii="Arial" w:hAnsi="Arial" w:cs="Arial"/>
          <w:sz w:val="24"/>
          <w:szCs w:val="24"/>
        </w:rPr>
        <w:t xml:space="preserve">is to be held in the St Francis of Assisi Hall Saxon Green, on </w:t>
      </w:r>
      <w:r>
        <w:rPr>
          <w:rFonts w:ascii="Arial" w:hAnsi="Arial" w:cs="Arial"/>
          <w:b/>
          <w:bCs/>
          <w:sz w:val="24"/>
          <w:szCs w:val="24"/>
        </w:rPr>
        <w:t>Wednesday 25 January 2012</w:t>
      </w:r>
      <w:r>
        <w:rPr>
          <w:rFonts w:ascii="Arial" w:hAnsi="Arial" w:cs="Arial"/>
          <w:sz w:val="24"/>
          <w:szCs w:val="24"/>
        </w:rPr>
        <w:t xml:space="preserve"> at 8pm.</w:t>
      </w:r>
    </w:p>
    <w:p w:rsidR="00F95B5E" w:rsidRDefault="00F95B5E">
      <w:pPr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Pr="00EF1303" w:rsidRDefault="00F95B5E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pStyle w:val="Heading2"/>
        <w:numPr>
          <w:ilvl w:val="0"/>
          <w:numId w:val="0"/>
        </w:numPr>
        <w:ind w:left="1080"/>
        <w:rPr>
          <w:rFonts w:ascii="Arial" w:hAnsi="Arial" w:cs="Arial"/>
          <w:sz w:val="22"/>
          <w:szCs w:val="22"/>
        </w:rPr>
      </w:pPr>
    </w:p>
    <w:p w:rsidR="00F95B5E" w:rsidRDefault="00F95B5E" w:rsidP="003C4E1D">
      <w:pPr>
        <w:pStyle w:val="Heading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Apologies  </w:t>
      </w:r>
    </w:p>
    <w:p w:rsidR="00F95B5E" w:rsidRDefault="00F95B5E" w:rsidP="006B20A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meeting held 16 November 2011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Arising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from County and District Councilors</w:t>
      </w:r>
    </w:p>
    <w:p w:rsidR="00F95B5E" w:rsidRPr="00E37ECE" w:rsidRDefault="00F95B5E" w:rsidP="00E37E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Accounts and precept</w:t>
      </w:r>
    </w:p>
    <w:p w:rsidR="00F95B5E" w:rsidRPr="003D72C5" w:rsidRDefault="00F95B5E" w:rsidP="003D72C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Highways</w:t>
        </w:r>
      </w:smartTag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next meeting April 2012</w:t>
      </w: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Pr="00775787" w:rsidRDefault="00F95B5E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F95B5E" w:rsidRPr="00775787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5854B6"/>
    <w:multiLevelType w:val="hybridMultilevel"/>
    <w:tmpl w:val="EBB87D0A"/>
    <w:lvl w:ilvl="0" w:tplc="35E4CF48">
      <w:start w:val="62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DD02A8"/>
    <w:multiLevelType w:val="multilevel"/>
    <w:tmpl w:val="31366A34"/>
    <w:lvl w:ilvl="0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BD1ECE"/>
    <w:multiLevelType w:val="multilevel"/>
    <w:tmpl w:val="435ED80E"/>
    <w:lvl w:ilvl="0">
      <w:start w:val="61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17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0"/>
  </w:num>
  <w:num w:numId="16">
    <w:abstractNumId w:val="16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noPunctuationKerning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CE0"/>
    <w:rsid w:val="00161AF6"/>
    <w:rsid w:val="00184236"/>
    <w:rsid w:val="00271C54"/>
    <w:rsid w:val="002D7F36"/>
    <w:rsid w:val="003C4E1D"/>
    <w:rsid w:val="003D72C5"/>
    <w:rsid w:val="00414B2F"/>
    <w:rsid w:val="004C3B2E"/>
    <w:rsid w:val="004E1695"/>
    <w:rsid w:val="0052448F"/>
    <w:rsid w:val="005725FC"/>
    <w:rsid w:val="00587B0F"/>
    <w:rsid w:val="006B20AA"/>
    <w:rsid w:val="006D28AA"/>
    <w:rsid w:val="0072374B"/>
    <w:rsid w:val="00775787"/>
    <w:rsid w:val="007B47AF"/>
    <w:rsid w:val="007D5A10"/>
    <w:rsid w:val="008822BD"/>
    <w:rsid w:val="008B6014"/>
    <w:rsid w:val="00A536C6"/>
    <w:rsid w:val="00B3758A"/>
    <w:rsid w:val="00B53D5C"/>
    <w:rsid w:val="00B7026A"/>
    <w:rsid w:val="00C15547"/>
    <w:rsid w:val="00D3756A"/>
    <w:rsid w:val="00D3765D"/>
    <w:rsid w:val="00E37ECE"/>
    <w:rsid w:val="00E97BBA"/>
    <w:rsid w:val="00EF1303"/>
    <w:rsid w:val="00F34CE0"/>
    <w:rsid w:val="00F95B5E"/>
    <w:rsid w:val="00FB11D8"/>
    <w:rsid w:val="00FF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65</Words>
  <Characters>373</Characters>
  <Application>Microsoft Office Outlook</Application>
  <DocSecurity>0</DocSecurity>
  <Lines>0</Lines>
  <Paragraphs>0</Paragraphs>
  <ScaleCrop>false</ScaleCrop>
  <Company>Somerset County 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subject/>
  <dc:creator>kathryn.lang</dc:creator>
  <cp:keywords/>
  <dc:description/>
  <cp:lastModifiedBy>kathryn.lang</cp:lastModifiedBy>
  <cp:revision>2</cp:revision>
  <cp:lastPrinted>2012-01-18T16:38:00Z</cp:lastPrinted>
  <dcterms:created xsi:type="dcterms:W3CDTF">2012-01-18T16:40:00Z</dcterms:created>
  <dcterms:modified xsi:type="dcterms:W3CDTF">2012-01-18T16:40:00Z</dcterms:modified>
</cp:coreProperties>
</file>